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 w:rsidRPr="00036FC6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о дистанционной работе преподавателя ДШИ им. М.А. Балакирева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Нигматзяновой Эльзы Ринатовны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(театр)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с 6.04.2020- 13.04.2020 гг</w:t>
      </w:r>
    </w:p>
    <w:p w:rsidR="003F61B0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(мелкогрупповые индивидуальные занятия)</w:t>
      </w:r>
    </w:p>
    <w:p w:rsidR="003F61B0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6.04.20, 9.04. 20, 13.04.20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обучения: 2-й класс. 14.00-14.15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Предмет: Худ. Слово</w:t>
      </w:r>
    </w:p>
    <w:p w:rsidR="003F61B0" w:rsidRPr="00446EBE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связи : </w:t>
      </w:r>
      <w:r>
        <w:rPr>
          <w:rFonts w:ascii="Times New Roman" w:hAnsi="Times New Roman"/>
          <w:sz w:val="28"/>
          <w:szCs w:val="28"/>
          <w:lang w:val="en-US"/>
        </w:rPr>
        <w:t>WatsApp</w:t>
      </w: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Присутствующие : Бекеева, Романова, Генунтегина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Дыхание. Занятия 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</w: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>диктуемые различными характерами речи.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Замечания: -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2 класс. 14.20-14.35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Лаврентьева, Зозуленко, Трофимова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Дыхание. Занятия 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</w: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>диктуемые различными характерами речи.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Замечания: -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Pr="000277F8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обучения: 1-й класс. 14.40-14.55</w:t>
      </w:r>
    </w:p>
    <w:p w:rsidR="003F61B0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Предмет: Худ. Слово</w:t>
      </w:r>
    </w:p>
    <w:p w:rsidR="003F61B0" w:rsidRPr="00446EBE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связи : </w:t>
      </w:r>
      <w:r>
        <w:rPr>
          <w:rFonts w:ascii="Times New Roman" w:hAnsi="Times New Roman"/>
          <w:sz w:val="28"/>
          <w:szCs w:val="28"/>
          <w:lang w:val="en-US"/>
        </w:rPr>
        <w:t>WatsApp</w:t>
      </w:r>
    </w:p>
    <w:p w:rsidR="003F61B0" w:rsidRDefault="003F61B0" w:rsidP="00CF46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Присутствующие : Богатеев Э,Богатеев Д, Шакурова, Аглямзянова</w:t>
      </w:r>
    </w:p>
    <w:p w:rsidR="003F61B0" w:rsidRPr="00E43B74" w:rsidRDefault="003F61B0" w:rsidP="005E004F">
      <w:pPr>
        <w:ind w:firstLine="567"/>
        <w:jc w:val="both"/>
        <w:rPr>
          <w:rStyle w:val="Emphasis"/>
          <w:i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</w:t>
      </w:r>
      <w:r w:rsidRPr="005E004F">
        <w:rPr>
          <w:i/>
          <w:sz w:val="28"/>
          <w:szCs w:val="28"/>
        </w:rPr>
        <w:t xml:space="preserve"> </w:t>
      </w:r>
      <w:r w:rsidRPr="00E43B74">
        <w:rPr>
          <w:rStyle w:val="Emphasis"/>
          <w:i w:val="0"/>
          <w:iCs/>
          <w:sz w:val="28"/>
          <w:szCs w:val="28"/>
        </w:rPr>
        <w:t>Дыхание. Занятия теоретические и практические. Элементарные сведения об анатомическом строении, физиологии и гигиене дыхательного и голосового аппарата. Понятие «дыхание в жизни» и «дыхание на сцене».</w:t>
      </w:r>
      <w:r>
        <w:rPr>
          <w:rStyle w:val="Emphasis"/>
          <w:i w:val="0"/>
          <w:iCs/>
          <w:sz w:val="28"/>
          <w:szCs w:val="28"/>
        </w:rPr>
        <w:t xml:space="preserve"> </w:t>
      </w:r>
      <w:r w:rsidRPr="00E43B74">
        <w:rPr>
          <w:rStyle w:val="Emphasis"/>
          <w:i w:val="0"/>
          <w:iCs/>
          <w:sz w:val="28"/>
          <w:szCs w:val="28"/>
        </w:rPr>
        <w:t>Воспитание правильной осанки. Развитие носового дыхания. Понятие «Вдох» – «Добор». Фиксированный выдох. Длинный выдох. Тренировка трёх видов выдыхания.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Замечания: -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1 класс. 15.00 -15.15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Коростелева, Мустафина , Файзрахманова, Александров</w:t>
      </w:r>
    </w:p>
    <w:p w:rsidR="003F61B0" w:rsidRDefault="003F61B0" w:rsidP="005E004F">
      <w:pPr>
        <w:jc w:val="both"/>
        <w:rPr>
          <w:rStyle w:val="Emphasis"/>
          <w:i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Содержание: </w:t>
      </w:r>
      <w:r w:rsidRPr="00E43B74">
        <w:rPr>
          <w:rStyle w:val="Emphasis"/>
          <w:i w:val="0"/>
          <w:iCs/>
          <w:sz w:val="28"/>
          <w:szCs w:val="28"/>
        </w:rPr>
        <w:t>Дыхание. Занятия теоретические и практические. Элементарные сведения об анатомическом строении, физиологии и гигиене дыхательного и голосового аппарата. Понятие «дыхание в жизни» и «дыхание на сцене».</w:t>
      </w:r>
      <w:r>
        <w:rPr>
          <w:rStyle w:val="Emphasis"/>
          <w:i w:val="0"/>
          <w:iCs/>
          <w:sz w:val="28"/>
          <w:szCs w:val="28"/>
        </w:rPr>
        <w:t xml:space="preserve"> </w:t>
      </w:r>
      <w:r w:rsidRPr="00E43B74">
        <w:rPr>
          <w:rStyle w:val="Emphasis"/>
          <w:i w:val="0"/>
          <w:iCs/>
          <w:sz w:val="28"/>
          <w:szCs w:val="28"/>
        </w:rPr>
        <w:t xml:space="preserve">Воспитание правильной осанки. Развитие носового дыхания. Понятие «Вдох» – «Добор». Фиксированный выдох. Длинный выдох. </w:t>
      </w:r>
    </w:p>
    <w:p w:rsidR="003F61B0" w:rsidRPr="005E004F" w:rsidRDefault="003F61B0" w:rsidP="005E004F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4 класс. 15.20 -15.35</w:t>
      </w:r>
    </w:p>
    <w:p w:rsidR="003F61B0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Петриков, Закирова, Гузев, Просвирнина</w:t>
      </w:r>
    </w:p>
    <w:p w:rsidR="003F61B0" w:rsidRPr="000277F8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 xml:space="preserve">Содержание: </w:t>
      </w:r>
      <w:r w:rsidRPr="000277F8">
        <w:rPr>
          <w:rStyle w:val="Emphasis"/>
          <w:rFonts w:ascii="Times New Roman" w:hAnsi="Times New Roman"/>
          <w:i w:val="0"/>
          <w:iCs/>
          <w:sz w:val="28"/>
          <w:szCs w:val="28"/>
        </w:rPr>
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</w:r>
    </w:p>
    <w:p w:rsidR="003F61B0" w:rsidRPr="005E004F" w:rsidRDefault="003F61B0" w:rsidP="005E004F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4 класс. 15.40 -15.55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Мурзаханова, Исмаилов, Мурзаева</w:t>
      </w:r>
    </w:p>
    <w:p w:rsidR="003F61B0" w:rsidRPr="000277F8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 xml:space="preserve">Содержание: </w:t>
      </w:r>
      <w:r w:rsidRPr="000277F8">
        <w:rPr>
          <w:rStyle w:val="Emphasis"/>
          <w:rFonts w:ascii="Times New Roman" w:hAnsi="Times New Roman"/>
          <w:i w:val="0"/>
          <w:iCs/>
          <w:sz w:val="28"/>
          <w:szCs w:val="28"/>
        </w:rPr>
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</w:r>
    </w:p>
    <w:p w:rsidR="003F61B0" w:rsidRPr="005E004F" w:rsidRDefault="003F61B0" w:rsidP="000277F8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5E004F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Pr="00446EBE" w:rsidRDefault="003F61B0" w:rsidP="00CF464A">
      <w:pPr>
        <w:rPr>
          <w:rFonts w:ascii="Times New Roman" w:hAnsi="Times New Roman"/>
          <w:sz w:val="28"/>
          <w:szCs w:val="28"/>
        </w:rPr>
      </w:pP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2 класс. 16.20 -16.35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Губанкова, Гузева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>Содержание:</w:t>
      </w:r>
      <w:r w:rsidRPr="004148D0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Дыхание. Занятия теоретические и практические. Продолжение работы по укреплению и активизации мышц дыхательно-голосовой опоры. Дыхание в речи. Дыхание в движении. Тренинг фонационного дыхания для выработки умения легко, рефлекторно «переключать» дыхание в различные ритмы, </w:t>
      </w: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CF464A">
        <w:rPr>
          <w:rStyle w:val="Emphasis"/>
          <w:rFonts w:ascii="Times New Roman" w:hAnsi="Times New Roman"/>
          <w:i w:val="0"/>
          <w:iCs/>
          <w:sz w:val="28"/>
          <w:szCs w:val="28"/>
        </w:rPr>
        <w:t>диктуемые различными характерами речи.</w:t>
      </w:r>
    </w:p>
    <w:p w:rsidR="003F61B0" w:rsidRPr="005E004F" w:rsidRDefault="003F61B0" w:rsidP="000277F8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Год обучения: 4 класс. 16.40 -16.55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Присутствующие: Ахметзянова, Акулова, Архипов</w:t>
      </w:r>
    </w:p>
    <w:p w:rsidR="003F61B0" w:rsidRPr="000277F8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>Содержание:</w:t>
      </w:r>
      <w:r w:rsidRPr="004148D0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0277F8">
        <w:rPr>
          <w:rStyle w:val="Emphasis"/>
          <w:rFonts w:ascii="Times New Roman" w:hAnsi="Times New Roman"/>
          <w:i w:val="0"/>
          <w:iCs/>
          <w:sz w:val="28"/>
          <w:szCs w:val="28"/>
        </w:rPr>
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</w:r>
    </w:p>
    <w:p w:rsidR="003F61B0" w:rsidRPr="005E004F" w:rsidRDefault="003F61B0" w:rsidP="004148D0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 w:rsidRPr="004148D0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Default="003F61B0" w:rsidP="000277F8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CF464A">
      <w:pPr>
        <w:rPr>
          <w:rFonts w:ascii="Times New Roman" w:hAnsi="Times New Roman"/>
          <w:sz w:val="28"/>
          <w:szCs w:val="28"/>
        </w:rPr>
      </w:pP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Год обучения: 4 класс. 17.00 -17.15 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Предмет: Худ.слово</w:t>
      </w:r>
    </w:p>
    <w:p w:rsidR="003F61B0" w:rsidRPr="00CF464A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Вид связи: </w:t>
      </w:r>
      <w:r>
        <w:rPr>
          <w:rStyle w:val="Emphasis"/>
          <w:rFonts w:ascii="Times New Roman" w:hAnsi="Times New Roman"/>
          <w:i w:val="0"/>
          <w:iCs/>
          <w:sz w:val="28"/>
          <w:szCs w:val="28"/>
          <w:lang w:val="en-US"/>
        </w:rPr>
        <w:t>WatsApp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Присутствующие: Мухаметзянова, Мухаметова, Хабибуллина </w:t>
      </w:r>
    </w:p>
    <w:p w:rsidR="003F61B0" w:rsidRPr="000277F8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 w:rsidRPr="000277F8">
        <w:rPr>
          <w:rFonts w:ascii="Times New Roman" w:hAnsi="Times New Roman"/>
          <w:sz w:val="28"/>
          <w:szCs w:val="28"/>
        </w:rPr>
        <w:t>Содержание:</w:t>
      </w:r>
      <w:r w:rsidRPr="004148D0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 w:rsidRPr="000277F8">
        <w:rPr>
          <w:rStyle w:val="Emphasis"/>
          <w:rFonts w:ascii="Times New Roman" w:hAnsi="Times New Roman"/>
          <w:i w:val="0"/>
          <w:iCs/>
          <w:sz w:val="28"/>
          <w:szCs w:val="28"/>
        </w:rPr>
        <w:t>Дикция. Занятия практические. Закрепление и совершенствование навыков правильной, чистой и ясной речи. Дикционный тренинг: серия упражнений, тренирующих чёткое произнесение отдельных звуков речи, во всевозможных сочетаниях, в словах, фразах, стихотворных текстах.</w:t>
      </w:r>
    </w:p>
    <w:p w:rsidR="003F61B0" w:rsidRPr="005E004F" w:rsidRDefault="003F61B0" w:rsidP="004148D0">
      <w:pPr>
        <w:jc w:val="both"/>
        <w:rPr>
          <w:rStyle w:val="Emphasis"/>
          <w:rFonts w:ascii="Times New Roman" w:hAnsi="Times New Roman"/>
          <w:i w:val="0"/>
          <w:sz w:val="28"/>
          <w:szCs w:val="28"/>
        </w:rPr>
      </w:pPr>
      <w:r w:rsidRPr="004148D0">
        <w:rPr>
          <w:rStyle w:val="Emphasis"/>
          <w:rFonts w:ascii="Times New Roman" w:hAnsi="Times New Roman"/>
          <w:i w:val="0"/>
          <w:iCs/>
          <w:sz w:val="28"/>
          <w:szCs w:val="28"/>
        </w:rPr>
        <w:t xml:space="preserve"> </w:t>
      </w:r>
      <w:r>
        <w:rPr>
          <w:rStyle w:val="Emphasis"/>
          <w:i w:val="0"/>
          <w:iCs/>
          <w:sz w:val="28"/>
          <w:szCs w:val="28"/>
        </w:rPr>
        <w:t>Замечания: -</w:t>
      </w:r>
    </w:p>
    <w:p w:rsidR="003F61B0" w:rsidRDefault="003F61B0" w:rsidP="004148D0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  <w:r>
        <w:rPr>
          <w:rStyle w:val="Emphasis"/>
          <w:rFonts w:ascii="Times New Roman" w:hAnsi="Times New Roman"/>
          <w:i w:val="0"/>
          <w:iCs/>
          <w:sz w:val="28"/>
          <w:szCs w:val="28"/>
        </w:rPr>
        <w:t>Домашнее задание, рекомендации. Повторение, самостоятельная отработка пройденного материала.</w:t>
      </w: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Pr="00CF464A" w:rsidRDefault="003F61B0" w:rsidP="00CF464A">
      <w:pPr>
        <w:jc w:val="both"/>
        <w:rPr>
          <w:rStyle w:val="Emphasis"/>
          <w:rFonts w:ascii="Times New Roman" w:hAnsi="Times New Roman"/>
          <w:i w:val="0"/>
          <w:iCs/>
          <w:sz w:val="28"/>
          <w:szCs w:val="28"/>
        </w:rPr>
      </w:pPr>
    </w:p>
    <w:p w:rsidR="003F61B0" w:rsidRPr="00446EBE" w:rsidRDefault="003F61B0" w:rsidP="001571CF">
      <w:pPr>
        <w:rPr>
          <w:rFonts w:ascii="Times New Roman" w:hAnsi="Times New Roman"/>
          <w:sz w:val="28"/>
          <w:szCs w:val="28"/>
        </w:rPr>
      </w:pPr>
    </w:p>
    <w:p w:rsidR="003F61B0" w:rsidRDefault="003F61B0" w:rsidP="001571CF">
      <w:pPr>
        <w:rPr>
          <w:rFonts w:ascii="Times New Roman" w:hAnsi="Times New Roman"/>
          <w:sz w:val="28"/>
          <w:szCs w:val="28"/>
        </w:rPr>
      </w:pPr>
    </w:p>
    <w:p w:rsidR="003F61B0" w:rsidRPr="00036FC6" w:rsidRDefault="003F61B0" w:rsidP="001571CF">
      <w:pPr>
        <w:rPr>
          <w:rFonts w:ascii="Times New Roman" w:hAnsi="Times New Roman"/>
          <w:sz w:val="28"/>
          <w:szCs w:val="28"/>
        </w:rPr>
      </w:pPr>
    </w:p>
    <w:sectPr w:rsidR="003F61B0" w:rsidRPr="00036FC6" w:rsidSect="00FB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E473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8369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1C8E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C64E3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168B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F68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E00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FCDA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72BE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68E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7EC1267"/>
    <w:multiLevelType w:val="hybridMultilevel"/>
    <w:tmpl w:val="60283BAC"/>
    <w:lvl w:ilvl="0" w:tplc="EE84FF5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35B"/>
    <w:rsid w:val="000277F8"/>
    <w:rsid w:val="00036FC6"/>
    <w:rsid w:val="0007220D"/>
    <w:rsid w:val="000A7C00"/>
    <w:rsid w:val="001571CF"/>
    <w:rsid w:val="001603A9"/>
    <w:rsid w:val="00300E4D"/>
    <w:rsid w:val="00314136"/>
    <w:rsid w:val="00356D1F"/>
    <w:rsid w:val="003A2998"/>
    <w:rsid w:val="003A3361"/>
    <w:rsid w:val="003F61B0"/>
    <w:rsid w:val="004148D0"/>
    <w:rsid w:val="00446EBE"/>
    <w:rsid w:val="004509D3"/>
    <w:rsid w:val="005C646D"/>
    <w:rsid w:val="005E004F"/>
    <w:rsid w:val="00791673"/>
    <w:rsid w:val="00974F1A"/>
    <w:rsid w:val="00B62503"/>
    <w:rsid w:val="00C102C0"/>
    <w:rsid w:val="00CF464A"/>
    <w:rsid w:val="00E43B74"/>
    <w:rsid w:val="00F0735B"/>
    <w:rsid w:val="00F351AD"/>
    <w:rsid w:val="00FB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6BB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351A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351AD"/>
    <w:rPr>
      <w:rFonts w:ascii="Cambria" w:hAnsi="Cambria" w:cs="Times New Roman"/>
      <w:b/>
      <w:bCs/>
      <w:color w:val="4F81BD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F351AD"/>
    <w:pPr>
      <w:spacing w:before="40" w:after="160" w:line="288" w:lineRule="auto"/>
      <w:ind w:left="720"/>
      <w:contextualSpacing/>
    </w:pPr>
    <w:rPr>
      <w:color w:val="595959"/>
      <w:kern w:val="20"/>
      <w:szCs w:val="20"/>
      <w:lang w:eastAsia="ru-RU"/>
    </w:rPr>
  </w:style>
  <w:style w:type="paragraph" w:customStyle="1" w:styleId="msonormalcxspmiddle">
    <w:name w:val="msonormalcxspmiddle"/>
    <w:basedOn w:val="Normal"/>
    <w:uiPriority w:val="99"/>
    <w:rsid w:val="00F351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Normal"/>
    <w:uiPriority w:val="99"/>
    <w:rsid w:val="00F351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CF464A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5</Pages>
  <Words>762</Words>
  <Characters>4345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2013-05-07T00:06:00Z</dcterms:created>
  <dcterms:modified xsi:type="dcterms:W3CDTF">2020-04-15T15:27:00Z</dcterms:modified>
</cp:coreProperties>
</file>